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"/>
        <w:gridCol w:w="872"/>
        <w:gridCol w:w="290"/>
        <w:gridCol w:w="2769"/>
        <w:gridCol w:w="1599"/>
        <w:gridCol w:w="2771"/>
      </w:tblGrid>
      <w:tr w:rsidR="00650259" w:rsidRPr="00846B76" w:rsidTr="006C416E">
        <w:sdt>
          <w:sdtPr>
            <w:id w:val="1621259925"/>
            <w:placeholder>
              <w:docPart w:val="C7D5D6583D634F13B8577FA5589FBED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32" w:type="pct"/>
                <w:gridSpan w:val="2"/>
                <w:vAlign w:val="bottom"/>
              </w:tcPr>
              <w:p w:rsidR="00650259" w:rsidRPr="00846B76" w:rsidRDefault="00346DE2" w:rsidP="00346DE2">
                <w:r w:rsidRPr="00346DE2">
                  <w:t>First Name</w:t>
                </w:r>
              </w:p>
            </w:tc>
          </w:sdtContent>
        </w:sdt>
        <w:tc>
          <w:tcPr>
            <w:tcW w:w="3968" w:type="pct"/>
            <w:gridSpan w:val="4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tr w:rsidR="00650259" w:rsidRPr="00846B76" w:rsidTr="006C416E">
        <w:sdt>
          <w:sdtPr>
            <w:id w:val="-1470592894"/>
            <w:placeholder>
              <w:docPart w:val="FF4E536CAA5B4190961765475EB51C1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32" w:type="pct"/>
                <w:gridSpan w:val="2"/>
                <w:vAlign w:val="bottom"/>
              </w:tcPr>
              <w:p w:rsidR="00650259" w:rsidRPr="00846B76" w:rsidRDefault="00346DE2" w:rsidP="00346DE2">
                <w:r w:rsidRPr="00346DE2">
                  <w:t>Last Name</w:t>
                </w:r>
              </w:p>
            </w:tc>
          </w:sdtContent>
        </w:sdt>
        <w:tc>
          <w:tcPr>
            <w:tcW w:w="3968" w:type="pct"/>
            <w:gridSpan w:val="4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tr w:rsidR="00650259" w:rsidRPr="00846B76" w:rsidTr="006C416E">
        <w:sdt>
          <w:sdtPr>
            <w:id w:val="572943512"/>
            <w:placeholder>
              <w:docPart w:val="A998B54154AB4531A697054A5901C7D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32" w:type="pct"/>
                <w:gridSpan w:val="2"/>
                <w:vAlign w:val="bottom"/>
              </w:tcPr>
              <w:p w:rsidR="00650259" w:rsidRDefault="00346DE2" w:rsidP="00346DE2">
                <w:r w:rsidRPr="00346DE2">
                  <w:t>Address</w:t>
                </w:r>
              </w:p>
            </w:tc>
          </w:sdtContent>
        </w:sdt>
        <w:tc>
          <w:tcPr>
            <w:tcW w:w="3968" w:type="pct"/>
            <w:gridSpan w:val="4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tr w:rsidR="00650259" w:rsidRPr="00846B76" w:rsidTr="006C416E">
        <w:sdt>
          <w:sdtPr>
            <w:id w:val="-521243642"/>
            <w:placeholder>
              <w:docPart w:val="0D4D392095884D7D97D51E2F00B4AD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32" w:type="pct"/>
                <w:gridSpan w:val="2"/>
                <w:vAlign w:val="bottom"/>
              </w:tcPr>
              <w:p w:rsidR="00650259" w:rsidRPr="00846B76" w:rsidRDefault="00346DE2" w:rsidP="00346DE2">
                <w:r w:rsidRPr="00346DE2">
                  <w:t>City/State/Zip</w:t>
                </w:r>
              </w:p>
            </w:tc>
          </w:sdtContent>
        </w:sdt>
        <w:tc>
          <w:tcPr>
            <w:tcW w:w="3968" w:type="pct"/>
            <w:gridSpan w:val="4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tr w:rsidR="006C416E" w:rsidRPr="00846B76" w:rsidTr="006C416E">
        <w:sdt>
          <w:sdtPr>
            <w:id w:val="83577009"/>
            <w:placeholder>
              <w:docPart w:val="41EB453A9C5540D797DE8ED85C11F2B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32" w:type="pct"/>
                <w:gridSpan w:val="2"/>
                <w:vAlign w:val="bottom"/>
              </w:tcPr>
              <w:p w:rsidR="00650259" w:rsidRPr="00846B76" w:rsidRDefault="00346DE2" w:rsidP="00346DE2">
                <w:r w:rsidRPr="00346DE2">
                  <w:t>Home Phone</w:t>
                </w:r>
              </w:p>
            </w:tc>
          </w:sdtContent>
        </w:sdt>
        <w:tc>
          <w:tcPr>
            <w:tcW w:w="1634" w:type="pct"/>
            <w:gridSpan w:val="2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  <w:sdt>
          <w:sdtPr>
            <w:id w:val="-1074967882"/>
            <w:placeholder>
              <w:docPart w:val="A881AA2727D44651B9B7425DA7093C8F"/>
            </w:placeholder>
            <w:temporary/>
            <w:showingPlcHdr/>
            <w15:appearance w15:val="hidden"/>
          </w:sdtPr>
          <w:sdtEndPr/>
          <w:sdtContent>
            <w:tc>
              <w:tcPr>
                <w:tcW w:w="854" w:type="pct"/>
                <w:vAlign w:val="bottom"/>
              </w:tcPr>
              <w:p w:rsidR="00650259" w:rsidRPr="00846B76" w:rsidRDefault="00346DE2" w:rsidP="00346DE2">
                <w:r w:rsidRPr="00346DE2">
                  <w:t>Cell Phone</w:t>
                </w:r>
              </w:p>
            </w:tc>
          </w:sdtContent>
        </w:sdt>
        <w:tc>
          <w:tcPr>
            <w:tcW w:w="1480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tr w:rsidR="00650259" w:rsidRPr="00846B76" w:rsidTr="006C416E">
        <w:sdt>
          <w:sdtPr>
            <w:id w:val="-965116832"/>
            <w:placeholder>
              <w:docPart w:val="34BEB0867D1F43328171A23458F1C4D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32" w:type="pct"/>
                <w:gridSpan w:val="2"/>
                <w:vAlign w:val="bottom"/>
              </w:tcPr>
              <w:p w:rsidR="00650259" w:rsidRPr="00846B76" w:rsidRDefault="00346DE2" w:rsidP="00346DE2">
                <w:r w:rsidRPr="00346DE2">
                  <w:t>Email</w:t>
                </w:r>
              </w:p>
            </w:tc>
          </w:sdtContent>
        </w:sdt>
        <w:tc>
          <w:tcPr>
            <w:tcW w:w="3968" w:type="pct"/>
            <w:gridSpan w:val="4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tr w:rsidR="00650259" w:rsidRPr="00846B76" w:rsidTr="00346DE2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:rsidR="00650259" w:rsidRPr="00846B76" w:rsidRDefault="00650259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46DE2" w:rsidRPr="00846B76" w:rsidTr="00346DE2">
        <w:sdt>
          <w:sdtPr>
            <w:id w:val="1576013153"/>
            <w:placeholder>
              <w:docPart w:val="C6910D829D8242B195143495F9A2F2DF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6"/>
                <w:vAlign w:val="bottom"/>
              </w:tcPr>
              <w:p w:rsidR="00346DE2" w:rsidRDefault="00346DE2" w:rsidP="001C4A3D">
                <w:pPr>
                  <w:spacing w:before="240"/>
                </w:pPr>
                <w:r w:rsidRPr="00346DE2">
                  <w:t>I am interested in volunteering for the following types of activities:</w:t>
                </w:r>
              </w:p>
            </w:tc>
          </w:sdtContent>
        </w:sdt>
      </w:tr>
      <w:tr w:rsidR="00346DE2" w:rsidRPr="00846B76" w:rsidTr="006C416E">
        <w:tc>
          <w:tcPr>
            <w:tcW w:w="566" w:type="pct"/>
          </w:tcPr>
          <w:p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34" w:type="pct"/>
            <w:gridSpan w:val="5"/>
            <w:vAlign w:val="bottom"/>
          </w:tcPr>
          <w:p w:rsidR="00346DE2" w:rsidRDefault="00182AFA" w:rsidP="00346DE2">
            <w:r>
              <w:t>Community Outreach (Tamika Currently)</w:t>
            </w:r>
          </w:p>
        </w:tc>
      </w:tr>
      <w:tr w:rsidR="00346DE2" w:rsidRPr="00846B76" w:rsidTr="006C416E">
        <w:tc>
          <w:tcPr>
            <w:tcW w:w="566" w:type="pct"/>
          </w:tcPr>
          <w:p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34" w:type="pct"/>
            <w:gridSpan w:val="5"/>
            <w:vAlign w:val="bottom"/>
          </w:tcPr>
          <w:p w:rsidR="00346DE2" w:rsidRDefault="00182AFA" w:rsidP="00346DE2">
            <w:r>
              <w:t>Firewood Delivery/Assistance</w:t>
            </w:r>
          </w:p>
        </w:tc>
      </w:tr>
      <w:tr w:rsidR="00346DE2" w:rsidRPr="00846B76" w:rsidTr="006C416E">
        <w:tc>
          <w:tcPr>
            <w:tcW w:w="566" w:type="pct"/>
          </w:tcPr>
          <w:p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34" w:type="pct"/>
            <w:gridSpan w:val="5"/>
            <w:vAlign w:val="bottom"/>
          </w:tcPr>
          <w:p w:rsidR="00346DE2" w:rsidRDefault="00182AFA" w:rsidP="00346DE2">
            <w:r>
              <w:t>S.O.H. Ramp Installation</w:t>
            </w:r>
          </w:p>
        </w:tc>
      </w:tr>
      <w:tr w:rsidR="00346DE2" w:rsidRPr="00846B76" w:rsidTr="006C416E">
        <w:tc>
          <w:tcPr>
            <w:tcW w:w="566" w:type="pct"/>
          </w:tcPr>
          <w:p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34" w:type="pct"/>
            <w:gridSpan w:val="5"/>
            <w:vAlign w:val="bottom"/>
          </w:tcPr>
          <w:p w:rsidR="00346DE2" w:rsidRDefault="00182AFA" w:rsidP="00346DE2">
            <w:r>
              <w:t xml:space="preserve">Schedule/Office </w:t>
            </w:r>
          </w:p>
        </w:tc>
      </w:tr>
      <w:tr w:rsidR="00346DE2" w:rsidRPr="00846B76" w:rsidTr="006C416E">
        <w:tc>
          <w:tcPr>
            <w:tcW w:w="566" w:type="pct"/>
          </w:tcPr>
          <w:p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1999185181"/>
            <w:placeholder>
              <w:docPart w:val="2792B44852954D7CB1829398EAE0774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434" w:type="pct"/>
                <w:gridSpan w:val="5"/>
                <w:vAlign w:val="bottom"/>
              </w:tcPr>
              <w:p w:rsidR="00346DE2" w:rsidRDefault="00346DE2" w:rsidP="00346DE2">
                <w:r w:rsidRPr="00346DE2">
                  <w:t>Event organizer</w:t>
                </w:r>
              </w:p>
            </w:tc>
          </w:sdtContent>
        </w:sdt>
      </w:tr>
      <w:tr w:rsidR="00346DE2" w:rsidRPr="00846B76" w:rsidTr="006C416E">
        <w:tc>
          <w:tcPr>
            <w:tcW w:w="566" w:type="pct"/>
          </w:tcPr>
          <w:p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34" w:type="pct"/>
            <w:gridSpan w:val="5"/>
            <w:vAlign w:val="bottom"/>
          </w:tcPr>
          <w:p w:rsidR="00346DE2" w:rsidRDefault="00182AFA" w:rsidP="00346DE2">
            <w:r>
              <w:t>Leadership/Mentorship</w:t>
            </w:r>
          </w:p>
        </w:tc>
      </w:tr>
      <w:tr w:rsidR="00346DE2" w:rsidRPr="00846B76" w:rsidTr="006C416E">
        <w:tc>
          <w:tcPr>
            <w:tcW w:w="566" w:type="pct"/>
          </w:tcPr>
          <w:p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34" w:type="pct"/>
            <w:gridSpan w:val="5"/>
            <w:vAlign w:val="bottom"/>
          </w:tcPr>
          <w:p w:rsidR="00346DE2" w:rsidRDefault="00182AFA" w:rsidP="00346DE2">
            <w:r>
              <w:t>Discipleship</w:t>
            </w:r>
          </w:p>
        </w:tc>
      </w:tr>
      <w:tr w:rsidR="00346DE2" w:rsidRPr="00846B76" w:rsidTr="006C416E">
        <w:tc>
          <w:tcPr>
            <w:tcW w:w="566" w:type="pct"/>
          </w:tcPr>
          <w:p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1322323412"/>
            <w:placeholder>
              <w:docPart w:val="5B87A0F94CA1471CAC39999DABB7D56F"/>
            </w:placeholder>
            <w:temporary/>
            <w:showingPlcHdr/>
            <w15:appearance w15:val="hidden"/>
          </w:sdtPr>
          <w:sdtEndPr/>
          <w:sdtContent>
            <w:tc>
              <w:tcPr>
                <w:tcW w:w="621" w:type="pct"/>
                <w:gridSpan w:val="2"/>
                <w:vAlign w:val="bottom"/>
              </w:tcPr>
              <w:p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13" w:type="pct"/>
            <w:gridSpan w:val="3"/>
            <w:tcBorders>
              <w:bottom w:val="single" w:sz="4" w:space="0" w:color="auto"/>
            </w:tcBorders>
            <w:vAlign w:val="bottom"/>
          </w:tcPr>
          <w:p w:rsidR="00346DE2" w:rsidRDefault="00346DE2" w:rsidP="00346DE2">
            <w:pPr>
              <w:spacing w:before="120"/>
            </w:pPr>
          </w:p>
        </w:tc>
      </w:tr>
      <w:tr w:rsidR="00346DE2" w:rsidRPr="00846B76" w:rsidTr="006C416E">
        <w:tc>
          <w:tcPr>
            <w:tcW w:w="566" w:type="pct"/>
          </w:tcPr>
          <w:p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431975614"/>
            <w:placeholder>
              <w:docPart w:val="C02DFFE99E2B418E89D9278A6B13B3C0"/>
            </w:placeholder>
            <w:temporary/>
            <w:showingPlcHdr/>
            <w15:appearance w15:val="hidden"/>
          </w:sdtPr>
          <w:sdtEndPr/>
          <w:sdtContent>
            <w:tc>
              <w:tcPr>
                <w:tcW w:w="621" w:type="pct"/>
                <w:gridSpan w:val="2"/>
                <w:vAlign w:val="bottom"/>
              </w:tcPr>
              <w:p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1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46DE2" w:rsidRDefault="00346DE2" w:rsidP="00346DE2">
            <w:pPr>
              <w:spacing w:before="120"/>
            </w:pPr>
          </w:p>
        </w:tc>
      </w:tr>
      <w:tr w:rsidR="00346DE2" w:rsidRPr="00846B76" w:rsidTr="006C416E">
        <w:tc>
          <w:tcPr>
            <w:tcW w:w="566" w:type="pct"/>
          </w:tcPr>
          <w:p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295192273"/>
            <w:placeholder>
              <w:docPart w:val="3B7B71A2DF3E4B8F92E07A50E6FD4345"/>
            </w:placeholder>
            <w:temporary/>
            <w:showingPlcHdr/>
            <w15:appearance w15:val="hidden"/>
          </w:sdtPr>
          <w:sdtEndPr/>
          <w:sdtContent>
            <w:tc>
              <w:tcPr>
                <w:tcW w:w="621" w:type="pct"/>
                <w:gridSpan w:val="2"/>
                <w:vAlign w:val="bottom"/>
              </w:tcPr>
              <w:p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1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46DE2" w:rsidRDefault="00346DE2" w:rsidP="00346DE2">
            <w:pPr>
              <w:spacing w:before="120"/>
            </w:pPr>
          </w:p>
        </w:tc>
      </w:tr>
      <w:tr w:rsidR="00346DE2" w:rsidRPr="00846B76" w:rsidTr="006C416E">
        <w:tc>
          <w:tcPr>
            <w:tcW w:w="566" w:type="pct"/>
          </w:tcPr>
          <w:p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1031030572"/>
            <w:placeholder>
              <w:docPart w:val="CEFC32CD84A04193B0AC1FBE5DB9BBFB"/>
            </w:placeholder>
            <w:temporary/>
            <w:showingPlcHdr/>
            <w15:appearance w15:val="hidden"/>
          </w:sdtPr>
          <w:sdtEndPr/>
          <w:sdtContent>
            <w:tc>
              <w:tcPr>
                <w:tcW w:w="621" w:type="pct"/>
                <w:gridSpan w:val="2"/>
                <w:vAlign w:val="bottom"/>
              </w:tcPr>
              <w:p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1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46DE2" w:rsidRDefault="00346DE2" w:rsidP="00346DE2">
            <w:pPr>
              <w:spacing w:before="120"/>
            </w:pPr>
          </w:p>
        </w:tc>
      </w:tr>
      <w:tr w:rsidR="00346DE2" w:rsidRPr="00846B76" w:rsidTr="006C416E">
        <w:tc>
          <w:tcPr>
            <w:tcW w:w="566" w:type="pct"/>
          </w:tcPr>
          <w:p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1822651876"/>
            <w:placeholder>
              <w:docPart w:val="E159CFFC8EB742F3B3DAA2BAE74D4852"/>
            </w:placeholder>
            <w:temporary/>
            <w:showingPlcHdr/>
            <w15:appearance w15:val="hidden"/>
          </w:sdtPr>
          <w:sdtEndPr/>
          <w:sdtContent>
            <w:tc>
              <w:tcPr>
                <w:tcW w:w="621" w:type="pct"/>
                <w:gridSpan w:val="2"/>
                <w:vAlign w:val="bottom"/>
              </w:tcPr>
              <w:p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1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46DE2" w:rsidRDefault="00346DE2" w:rsidP="00346DE2">
            <w:pPr>
              <w:spacing w:before="120"/>
            </w:pPr>
          </w:p>
        </w:tc>
      </w:tr>
      <w:tr w:rsidR="00346DE2" w:rsidRPr="00846B76" w:rsidTr="006C416E">
        <w:tc>
          <w:tcPr>
            <w:tcW w:w="566" w:type="pct"/>
          </w:tcPr>
          <w:p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1054511409"/>
            <w:placeholder>
              <w:docPart w:val="F618E714DABE40EB8CD79FF909DFA164"/>
            </w:placeholder>
            <w:temporary/>
            <w:showingPlcHdr/>
            <w15:appearance w15:val="hidden"/>
          </w:sdtPr>
          <w:sdtEndPr/>
          <w:sdtContent>
            <w:tc>
              <w:tcPr>
                <w:tcW w:w="621" w:type="pct"/>
                <w:gridSpan w:val="2"/>
                <w:vAlign w:val="bottom"/>
              </w:tcPr>
              <w:p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1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46DE2" w:rsidRDefault="00346DE2" w:rsidP="00346DE2">
            <w:pPr>
              <w:spacing w:before="120"/>
            </w:pPr>
          </w:p>
        </w:tc>
      </w:tr>
      <w:tr w:rsidR="006C416E" w:rsidRPr="00846B76" w:rsidTr="006C416E">
        <w:tc>
          <w:tcPr>
            <w:tcW w:w="5000" w:type="pct"/>
            <w:gridSpan w:val="6"/>
          </w:tcPr>
          <w:p w:rsidR="006C416E" w:rsidRPr="006C416E" w:rsidRDefault="006C416E" w:rsidP="006C416E">
            <w:pPr>
              <w:jc w:val="center"/>
              <w:rPr>
                <w:sz w:val="24"/>
                <w:szCs w:val="24"/>
              </w:rPr>
            </w:pPr>
            <w:r w:rsidRPr="006C416E">
              <w:rPr>
                <w:sz w:val="24"/>
                <w:szCs w:val="24"/>
              </w:rPr>
              <w:t xml:space="preserve">Please email completed form </w:t>
            </w:r>
            <w:r w:rsidRPr="006C416E">
              <w:rPr>
                <w:b/>
                <w:color w:val="666633"/>
                <w:sz w:val="24"/>
                <w:szCs w:val="24"/>
              </w:rPr>
              <w:t>Crosspointoutdoorsman@gmail.com</w:t>
            </w:r>
          </w:p>
        </w:tc>
      </w:tr>
      <w:tr w:rsidR="00650259" w:rsidRPr="00846B76" w:rsidTr="00977F99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:rsidR="00CE6104" w:rsidRPr="00E677FE" w:rsidRDefault="00CE6104" w:rsidP="00E677FE">
      <w:pPr>
        <w:spacing w:after="0"/>
        <w:rPr>
          <w:sz w:val="16"/>
          <w:szCs w:val="16"/>
        </w:rPr>
      </w:pPr>
    </w:p>
    <w:sectPr w:rsidR="00CE6104" w:rsidRPr="00E677FE" w:rsidSect="002462F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16A8" w:rsidRDefault="00CE16A8" w:rsidP="00650259">
      <w:pPr>
        <w:spacing w:after="0" w:line="240" w:lineRule="auto"/>
      </w:pPr>
      <w:r>
        <w:separator/>
      </w:r>
    </w:p>
  </w:endnote>
  <w:endnote w:type="continuationSeparator" w:id="0">
    <w:p w:rsidR="00CE16A8" w:rsidRDefault="00CE16A8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7B359605-900A-4D02-81CF-202F7547884D}"/>
    <w:embedBold r:id="rId2" w:fontKey="{A25B0AC2-24D1-4B39-A4E3-7722E48290D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F1AF9F3-31CE-4CE0-A48D-7E0AD02DF8E0}"/>
    <w:embedBold r:id="rId4" w:fontKey="{BB84F1A8-4E16-4061-B4CB-10026586BF6A}"/>
    <w:embedItalic r:id="rId5" w:fontKey="{5E320C3D-46BF-4024-8103-84FD053C198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FFEFBB9E-91B2-4C17-A00E-86C2773759CB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70EEE412-2824-461E-9155-4C72F6BD05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416E" w:rsidRDefault="006C41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2AFA" w:rsidRDefault="00182AFA" w:rsidP="00182AFA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10628C1">
          <wp:simplePos x="0" y="0"/>
          <wp:positionH relativeFrom="column">
            <wp:posOffset>-504825</wp:posOffset>
          </wp:positionH>
          <wp:positionV relativeFrom="page">
            <wp:posOffset>9095740</wp:posOffset>
          </wp:positionV>
          <wp:extent cx="866775" cy="866775"/>
          <wp:effectExtent l="0" t="0" r="9525" b="9525"/>
          <wp:wrapThrough wrapText="bothSides">
            <wp:wrapPolygon edited="0">
              <wp:start x="0" y="0"/>
              <wp:lineTo x="0" y="21363"/>
              <wp:lineTo x="21363" y="21363"/>
              <wp:lineTo x="21363" y="0"/>
              <wp:lineTo x="0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rosspoint Outdoorsma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866775" cy="866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82AFA" w:rsidRDefault="00182AFA" w:rsidP="00182AFA">
    <w:pPr>
      <w:pStyle w:val="Footer"/>
    </w:pPr>
    <w:r>
      <w:t>Crosspoint Outdoorsman ©2024</w:t>
    </w:r>
  </w:p>
  <w:p w:rsidR="00182AFA" w:rsidRDefault="00182AFA" w:rsidP="00182AFA">
    <w:pPr>
      <w:pStyle w:val="Footer"/>
      <w:tabs>
        <w:tab w:val="clear" w:pos="4680"/>
        <w:tab w:val="clear" w:pos="9810"/>
        <w:tab w:val="left" w:pos="8625"/>
      </w:tabs>
    </w:pPr>
    <w:r>
      <w:t xml:space="preserve"> </w:t>
    </w:r>
    <w:r>
      <w:tab/>
    </w:r>
    <w:bookmarkStart w:id="0" w:name="_GoBack"/>
    <w:bookmarkEnd w:id="0"/>
  </w:p>
  <w:p w:rsidR="00182AFA" w:rsidRDefault="00182AFA" w:rsidP="00182AFA">
    <w:pPr>
      <w:pStyle w:val="Footer"/>
    </w:pPr>
    <w:r>
      <w:t>5478 Yanceyville RD. Louisa VA 23093</w:t>
    </w:r>
    <w:r>
      <w:tab/>
    </w:r>
  </w:p>
  <w:p w:rsidR="00731F26" w:rsidRDefault="00731F26" w:rsidP="002462F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416E" w:rsidRDefault="006C41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16A8" w:rsidRDefault="00CE16A8" w:rsidP="00650259">
      <w:pPr>
        <w:spacing w:after="0" w:line="240" w:lineRule="auto"/>
      </w:pPr>
      <w:r>
        <w:separator/>
      </w:r>
    </w:p>
  </w:footnote>
  <w:footnote w:type="continuationSeparator" w:id="0">
    <w:p w:rsidR="00CE16A8" w:rsidRDefault="00CE16A8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416E" w:rsidRDefault="006C41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581"/>
      <w:gridCol w:w="7779"/>
    </w:tblGrid>
    <w:tr w:rsidR="00731F26" w:rsidRPr="00182AFA" w:rsidTr="00182AFA">
      <w:trPr>
        <w:trHeight w:val="990"/>
      </w:trPr>
      <w:tc>
        <w:tcPr>
          <w:tcW w:w="1350" w:type="dxa"/>
          <w:shd w:val="clear" w:color="auto" w:fill="666633"/>
          <w:vAlign w:val="center"/>
        </w:tcPr>
        <w:p w:rsidR="00576892" w:rsidRPr="00182AFA" w:rsidRDefault="00182AFA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0"/>
              <w:szCs w:val="40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0"/>
              <w:szCs w:val="40"/>
            </w:rPr>
            <w:drawing>
              <wp:inline distT="0" distB="0" distL="0" distR="0">
                <wp:extent cx="866775" cy="868164"/>
                <wp:effectExtent l="0" t="0" r="0" b="825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Crosspoint Outdoorsman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6775" cy="8681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666633"/>
          <w:vAlign w:val="center"/>
        </w:tcPr>
        <w:p w:rsidR="00576892" w:rsidRPr="00182AFA" w:rsidRDefault="00182AFA" w:rsidP="00731F26">
          <w:pPr>
            <w:spacing w:after="0"/>
            <w:rPr>
              <w:rFonts w:ascii="Corbel" w:eastAsia="Calibri" w:hAnsi="Corbel" w:cs="Times New Roman"/>
              <w:color w:val="FFFFFF"/>
              <w:sz w:val="40"/>
              <w:szCs w:val="40"/>
            </w:rPr>
          </w:pPr>
          <w:r w:rsidRPr="00182AFA">
            <w:rPr>
              <w:rFonts w:ascii="Corbel" w:eastAsia="Calibri" w:hAnsi="Corbel" w:cs="Times New Roman"/>
              <w:b/>
              <w:color w:val="FFFFFF"/>
              <w:sz w:val="40"/>
              <w:szCs w:val="40"/>
            </w:rPr>
            <w:t>Crosspoint Outdoorsman</w:t>
          </w:r>
          <w:sdt>
            <w:sdtPr>
              <w:rPr>
                <w:rFonts w:ascii="Corbel" w:eastAsia="Calibri" w:hAnsi="Corbel" w:cs="Times New Roman"/>
                <w:b/>
                <w:color w:val="FFFFFF"/>
                <w:sz w:val="40"/>
                <w:szCs w:val="40"/>
              </w:rPr>
              <w:id w:val="1345121305"/>
              <w:placeholder/>
              <w:temporary/>
              <w:showingPlcHdr/>
              <w15:appearance w15:val="hidden"/>
            </w:sdtPr>
            <w:sdtEndPr/>
            <w:sdtContent>
              <w:r w:rsidR="00731F26" w:rsidRPr="00182AFA">
                <w:rPr>
                  <w:rStyle w:val="HeaderChar"/>
                  <w:sz w:val="40"/>
                  <w:szCs w:val="40"/>
                </w:rPr>
                <w:t>Volunteer Form</w:t>
              </w:r>
            </w:sdtContent>
          </w:sdt>
        </w:p>
      </w:tc>
    </w:tr>
  </w:tbl>
  <w:p w:rsidR="00650259" w:rsidRPr="00182AFA" w:rsidRDefault="00650259" w:rsidP="00731F26">
    <w:pPr>
      <w:pStyle w:val="NoSpacing"/>
      <w:rPr>
        <w:sz w:val="40"/>
        <w:szCs w:val="4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416E" w:rsidRDefault="006C41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AFA"/>
    <w:rsid w:val="00052382"/>
    <w:rsid w:val="0006568A"/>
    <w:rsid w:val="00076F0F"/>
    <w:rsid w:val="00084253"/>
    <w:rsid w:val="000D1F49"/>
    <w:rsid w:val="001727CA"/>
    <w:rsid w:val="00182AFA"/>
    <w:rsid w:val="001C4A3D"/>
    <w:rsid w:val="002462F3"/>
    <w:rsid w:val="002C56E6"/>
    <w:rsid w:val="00346DE2"/>
    <w:rsid w:val="00361E11"/>
    <w:rsid w:val="003B4744"/>
    <w:rsid w:val="003F0847"/>
    <w:rsid w:val="0040090B"/>
    <w:rsid w:val="0046302A"/>
    <w:rsid w:val="00487D2D"/>
    <w:rsid w:val="004D5D62"/>
    <w:rsid w:val="005112D0"/>
    <w:rsid w:val="00577E06"/>
    <w:rsid w:val="005A3BF7"/>
    <w:rsid w:val="005F2035"/>
    <w:rsid w:val="005F7990"/>
    <w:rsid w:val="0063739C"/>
    <w:rsid w:val="00650259"/>
    <w:rsid w:val="006C416E"/>
    <w:rsid w:val="006E629B"/>
    <w:rsid w:val="00731F26"/>
    <w:rsid w:val="00760D65"/>
    <w:rsid w:val="00770F25"/>
    <w:rsid w:val="007A35A8"/>
    <w:rsid w:val="007B0A85"/>
    <w:rsid w:val="007C6A52"/>
    <w:rsid w:val="0082043E"/>
    <w:rsid w:val="008E203A"/>
    <w:rsid w:val="0091229C"/>
    <w:rsid w:val="00940E73"/>
    <w:rsid w:val="0098597D"/>
    <w:rsid w:val="009F619A"/>
    <w:rsid w:val="009F6DDE"/>
    <w:rsid w:val="00A00876"/>
    <w:rsid w:val="00A07415"/>
    <w:rsid w:val="00A370A8"/>
    <w:rsid w:val="00A65D5E"/>
    <w:rsid w:val="00B25CE8"/>
    <w:rsid w:val="00BB4CF3"/>
    <w:rsid w:val="00BD4753"/>
    <w:rsid w:val="00BD5CB1"/>
    <w:rsid w:val="00BE62EE"/>
    <w:rsid w:val="00C003BA"/>
    <w:rsid w:val="00C46878"/>
    <w:rsid w:val="00CB4A51"/>
    <w:rsid w:val="00CD4532"/>
    <w:rsid w:val="00CD47B0"/>
    <w:rsid w:val="00CE16A8"/>
    <w:rsid w:val="00CE6104"/>
    <w:rsid w:val="00CE7918"/>
    <w:rsid w:val="00D16163"/>
    <w:rsid w:val="00D27C15"/>
    <w:rsid w:val="00DB3FAD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96EA4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gu4984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7D5D6583D634F13B8577FA5589FBE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AE865D-F3BE-4553-B0AF-6D48A0716331}"/>
      </w:docPartPr>
      <w:docPartBody>
        <w:p w:rsidR="00000000" w:rsidRDefault="00103F75">
          <w:pPr>
            <w:pStyle w:val="C7D5D6583D634F13B8577FA5589FBED0"/>
          </w:pPr>
          <w:r w:rsidRPr="00346DE2">
            <w:t>First Name</w:t>
          </w:r>
        </w:p>
      </w:docPartBody>
    </w:docPart>
    <w:docPart>
      <w:docPartPr>
        <w:name w:val="FF4E536CAA5B4190961765475EB51C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6342AF-512A-42E2-B0F3-9F612C3C30F9}"/>
      </w:docPartPr>
      <w:docPartBody>
        <w:p w:rsidR="00000000" w:rsidRDefault="00103F75">
          <w:pPr>
            <w:pStyle w:val="FF4E536CAA5B4190961765475EB51C17"/>
          </w:pPr>
          <w:r w:rsidRPr="00346DE2">
            <w:t>Last Name</w:t>
          </w:r>
        </w:p>
      </w:docPartBody>
    </w:docPart>
    <w:docPart>
      <w:docPartPr>
        <w:name w:val="A998B54154AB4531A697054A5901C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6F5805-6127-420E-92D8-E02C55E5F718}"/>
      </w:docPartPr>
      <w:docPartBody>
        <w:p w:rsidR="00000000" w:rsidRDefault="00103F75">
          <w:pPr>
            <w:pStyle w:val="A998B54154AB4531A697054A5901C7D0"/>
          </w:pPr>
          <w:r w:rsidRPr="00346DE2">
            <w:t>Address</w:t>
          </w:r>
        </w:p>
      </w:docPartBody>
    </w:docPart>
    <w:docPart>
      <w:docPartPr>
        <w:name w:val="0D4D392095884D7D97D51E2F00B4AD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246773-EA09-487D-A713-9B68A121726A}"/>
      </w:docPartPr>
      <w:docPartBody>
        <w:p w:rsidR="00000000" w:rsidRDefault="00103F75">
          <w:pPr>
            <w:pStyle w:val="0D4D392095884D7D97D51E2F00B4ADDD"/>
          </w:pPr>
          <w:r w:rsidRPr="00346DE2">
            <w:t>City/State/Zip</w:t>
          </w:r>
        </w:p>
      </w:docPartBody>
    </w:docPart>
    <w:docPart>
      <w:docPartPr>
        <w:name w:val="41EB453A9C5540D797DE8ED85C11F2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6FFE4-AF47-4E9C-ADAB-02C81E6FD129}"/>
      </w:docPartPr>
      <w:docPartBody>
        <w:p w:rsidR="00000000" w:rsidRDefault="00103F75">
          <w:pPr>
            <w:pStyle w:val="41EB453A9C5540D797DE8ED85C11F2B5"/>
          </w:pPr>
          <w:r w:rsidRPr="00346DE2">
            <w:t>Home Phone</w:t>
          </w:r>
        </w:p>
      </w:docPartBody>
    </w:docPart>
    <w:docPart>
      <w:docPartPr>
        <w:name w:val="A881AA2727D44651B9B7425DA7093C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D43488-D175-401F-BF15-E61B4E61C900}"/>
      </w:docPartPr>
      <w:docPartBody>
        <w:p w:rsidR="00000000" w:rsidRDefault="00103F75">
          <w:pPr>
            <w:pStyle w:val="A881AA2727D44651B9B7425DA7093C8F"/>
          </w:pPr>
          <w:r w:rsidRPr="00346DE2">
            <w:t>Cell Phone</w:t>
          </w:r>
        </w:p>
      </w:docPartBody>
    </w:docPart>
    <w:docPart>
      <w:docPartPr>
        <w:name w:val="34BEB0867D1F43328171A23458F1C4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E10F26-D44C-4212-B4C7-6B95D9E84467}"/>
      </w:docPartPr>
      <w:docPartBody>
        <w:p w:rsidR="00000000" w:rsidRDefault="00103F75">
          <w:pPr>
            <w:pStyle w:val="34BEB0867D1F43328171A23458F1C4DC"/>
          </w:pPr>
          <w:r w:rsidRPr="00346DE2">
            <w:t>Email</w:t>
          </w:r>
        </w:p>
      </w:docPartBody>
    </w:docPart>
    <w:docPart>
      <w:docPartPr>
        <w:name w:val="C6910D829D8242B195143495F9A2F2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532A62-5344-4F68-BDC7-C4DBA19A7825}"/>
      </w:docPartPr>
      <w:docPartBody>
        <w:p w:rsidR="00000000" w:rsidRDefault="00103F75">
          <w:pPr>
            <w:pStyle w:val="C6910D829D8242B195143495F9A2F2DF"/>
          </w:pPr>
          <w:r w:rsidRPr="00346DE2">
            <w:t>I am interested in volunteering for the following types of activities:</w:t>
          </w:r>
        </w:p>
      </w:docPartBody>
    </w:docPart>
    <w:docPart>
      <w:docPartPr>
        <w:name w:val="2792B44852954D7CB1829398EAE077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7634DE-72A8-4486-A0B9-46B06930F60F}"/>
      </w:docPartPr>
      <w:docPartBody>
        <w:p w:rsidR="00000000" w:rsidRDefault="00103F75">
          <w:pPr>
            <w:pStyle w:val="2792B44852954D7CB1829398EAE0774B"/>
          </w:pPr>
          <w:r w:rsidRPr="00346DE2">
            <w:t>Event organizer</w:t>
          </w:r>
        </w:p>
      </w:docPartBody>
    </w:docPart>
    <w:docPart>
      <w:docPartPr>
        <w:name w:val="5B87A0F94CA1471CAC39999DABB7D5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931D05-79A2-473E-AD9F-FC602E1ECBAE}"/>
      </w:docPartPr>
      <w:docPartBody>
        <w:p w:rsidR="00000000" w:rsidRDefault="00103F75">
          <w:pPr>
            <w:pStyle w:val="5B87A0F94CA1471CAC39999DABB7D56F"/>
          </w:pPr>
          <w:r w:rsidRPr="00A700A8">
            <w:t>Other:</w:t>
          </w:r>
        </w:p>
      </w:docPartBody>
    </w:docPart>
    <w:docPart>
      <w:docPartPr>
        <w:name w:val="C02DFFE99E2B418E89D9278A6B13B3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2066A8-45BC-4D0C-8E57-455876A16B91}"/>
      </w:docPartPr>
      <w:docPartBody>
        <w:p w:rsidR="00000000" w:rsidRDefault="00103F75">
          <w:pPr>
            <w:pStyle w:val="C02DFFE99E2B418E89D9278A6B13B3C0"/>
          </w:pPr>
          <w:r w:rsidRPr="00A700A8">
            <w:t>Other:</w:t>
          </w:r>
        </w:p>
      </w:docPartBody>
    </w:docPart>
    <w:docPart>
      <w:docPartPr>
        <w:name w:val="3B7B71A2DF3E4B8F92E07A50E6FD43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908F4D-B01A-4352-B53E-EF20AFED6B4D}"/>
      </w:docPartPr>
      <w:docPartBody>
        <w:p w:rsidR="00000000" w:rsidRDefault="00103F75">
          <w:pPr>
            <w:pStyle w:val="3B7B71A2DF3E4B8F92E07A50E6FD4345"/>
          </w:pPr>
          <w:r w:rsidRPr="00A700A8">
            <w:t>Other:</w:t>
          </w:r>
        </w:p>
      </w:docPartBody>
    </w:docPart>
    <w:docPart>
      <w:docPartPr>
        <w:name w:val="CEFC32CD84A04193B0AC1FBE5DB9BB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393AD-345E-4BA0-B71E-8F3155A239AD}"/>
      </w:docPartPr>
      <w:docPartBody>
        <w:p w:rsidR="00000000" w:rsidRDefault="00103F75">
          <w:pPr>
            <w:pStyle w:val="CEFC32CD84A04193B0AC1FBE5DB9BBFB"/>
          </w:pPr>
          <w:r w:rsidRPr="00A700A8">
            <w:t>Other:</w:t>
          </w:r>
        </w:p>
      </w:docPartBody>
    </w:docPart>
    <w:docPart>
      <w:docPartPr>
        <w:name w:val="E159CFFC8EB742F3B3DAA2BAE74D48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81A8E2-5F8E-490F-A87C-8A1CF427691D}"/>
      </w:docPartPr>
      <w:docPartBody>
        <w:p w:rsidR="00000000" w:rsidRDefault="00103F75">
          <w:pPr>
            <w:pStyle w:val="E159CFFC8EB742F3B3DAA2BAE74D4852"/>
          </w:pPr>
          <w:r w:rsidRPr="00A700A8">
            <w:t>Other:</w:t>
          </w:r>
        </w:p>
      </w:docPartBody>
    </w:docPart>
    <w:docPart>
      <w:docPartPr>
        <w:name w:val="F618E714DABE40EB8CD79FF909DFA1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0EA401-965C-4089-B338-895F9239B97E}"/>
      </w:docPartPr>
      <w:docPartBody>
        <w:p w:rsidR="00000000" w:rsidRDefault="00103F75">
          <w:pPr>
            <w:pStyle w:val="F618E714DABE40EB8CD79FF909DFA164"/>
          </w:pPr>
          <w:r w:rsidRPr="00A700A8">
            <w:t>Other: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F75"/>
    <w:rsid w:val="00103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7D5D6583D634F13B8577FA5589FBED0">
    <w:name w:val="C7D5D6583D634F13B8577FA5589FBED0"/>
  </w:style>
  <w:style w:type="paragraph" w:customStyle="1" w:styleId="FF4E536CAA5B4190961765475EB51C17">
    <w:name w:val="FF4E536CAA5B4190961765475EB51C17"/>
  </w:style>
  <w:style w:type="paragraph" w:customStyle="1" w:styleId="A998B54154AB4531A697054A5901C7D0">
    <w:name w:val="A998B54154AB4531A697054A5901C7D0"/>
  </w:style>
  <w:style w:type="paragraph" w:customStyle="1" w:styleId="0D4D392095884D7D97D51E2F00B4ADDD">
    <w:name w:val="0D4D392095884D7D97D51E2F00B4ADDD"/>
  </w:style>
  <w:style w:type="paragraph" w:customStyle="1" w:styleId="41EB453A9C5540D797DE8ED85C11F2B5">
    <w:name w:val="41EB453A9C5540D797DE8ED85C11F2B5"/>
  </w:style>
  <w:style w:type="paragraph" w:customStyle="1" w:styleId="A881AA2727D44651B9B7425DA7093C8F">
    <w:name w:val="A881AA2727D44651B9B7425DA7093C8F"/>
  </w:style>
  <w:style w:type="paragraph" w:customStyle="1" w:styleId="34BEB0867D1F43328171A23458F1C4DC">
    <w:name w:val="34BEB0867D1F43328171A23458F1C4DC"/>
  </w:style>
  <w:style w:type="paragraph" w:customStyle="1" w:styleId="C6910D829D8242B195143495F9A2F2DF">
    <w:name w:val="C6910D829D8242B195143495F9A2F2DF"/>
  </w:style>
  <w:style w:type="paragraph" w:customStyle="1" w:styleId="944DC805DD11457F8A1605AFD450BEE1">
    <w:name w:val="944DC805DD11457F8A1605AFD450BEE1"/>
  </w:style>
  <w:style w:type="paragraph" w:customStyle="1" w:styleId="2AE550AC208749F791BD2E7F6F7A3CA7">
    <w:name w:val="2AE550AC208749F791BD2E7F6F7A3CA7"/>
  </w:style>
  <w:style w:type="paragraph" w:customStyle="1" w:styleId="EAE1F0B619D04BF0A8E8652623332EF8">
    <w:name w:val="EAE1F0B619D04BF0A8E8652623332EF8"/>
  </w:style>
  <w:style w:type="paragraph" w:customStyle="1" w:styleId="E84AAF6FBBC149C98B73F77A54575781">
    <w:name w:val="E84AAF6FBBC149C98B73F77A54575781"/>
  </w:style>
  <w:style w:type="paragraph" w:customStyle="1" w:styleId="2792B44852954D7CB1829398EAE0774B">
    <w:name w:val="2792B44852954D7CB1829398EAE0774B"/>
  </w:style>
  <w:style w:type="paragraph" w:customStyle="1" w:styleId="9A9350BE0681493A9DB31647CC913BC9">
    <w:name w:val="9A9350BE0681493A9DB31647CC913BC9"/>
  </w:style>
  <w:style w:type="paragraph" w:customStyle="1" w:styleId="7366EB6291634C14B46BE9E0B9EFAAFF">
    <w:name w:val="7366EB6291634C14B46BE9E0B9EFAAFF"/>
  </w:style>
  <w:style w:type="paragraph" w:customStyle="1" w:styleId="5B87A0F94CA1471CAC39999DABB7D56F">
    <w:name w:val="5B87A0F94CA1471CAC39999DABB7D56F"/>
  </w:style>
  <w:style w:type="paragraph" w:customStyle="1" w:styleId="C02DFFE99E2B418E89D9278A6B13B3C0">
    <w:name w:val="C02DFFE99E2B418E89D9278A6B13B3C0"/>
  </w:style>
  <w:style w:type="paragraph" w:customStyle="1" w:styleId="3B7B71A2DF3E4B8F92E07A50E6FD4345">
    <w:name w:val="3B7B71A2DF3E4B8F92E07A50E6FD4345"/>
  </w:style>
  <w:style w:type="paragraph" w:customStyle="1" w:styleId="CEFC32CD84A04193B0AC1FBE5DB9BBFB">
    <w:name w:val="CEFC32CD84A04193B0AC1FBE5DB9BBFB"/>
  </w:style>
  <w:style w:type="paragraph" w:customStyle="1" w:styleId="E159CFFC8EB742F3B3DAA2BAE74D4852">
    <w:name w:val="E159CFFC8EB742F3B3DAA2BAE74D4852"/>
  </w:style>
  <w:style w:type="paragraph" w:customStyle="1" w:styleId="F618E714DABE40EB8CD79FF909DFA164">
    <w:name w:val="F618E714DABE40EB8CD79FF909DFA164"/>
  </w:style>
  <w:style w:type="paragraph" w:customStyle="1" w:styleId="1B8A02DAF8344DC487A1DFB1BD1B9C6B">
    <w:name w:val="1B8A02DAF8344DC487A1DFB1BD1B9C6B"/>
  </w:style>
  <w:style w:type="paragraph" w:customStyle="1" w:styleId="34C6534059A0432B9274FF8893BE5C40">
    <w:name w:val="34C6534059A0432B9274FF8893BE5C4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form.dotx</Template>
  <TotalTime>0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2024-01-11T17:58:00Z</dcterms:created>
  <dcterms:modified xsi:type="dcterms:W3CDTF">2024-01-11T18:15:00Z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